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ABCBE" w14:textId="51E648BF" w:rsidR="006925CC" w:rsidRDefault="00325DD5" w:rsidP="006925CC">
      <w:pPr>
        <w:pStyle w:val="GraphicAnchor"/>
      </w:pPr>
      <w:r>
        <w:rPr>
          <w:lang w:val="en-GB" w:eastAsia="en-GB"/>
        </w:rPr>
        <w:drawing>
          <wp:anchor distT="0" distB="0" distL="114300" distR="114300" simplePos="0" relativeHeight="251813888" behindDoc="1" locked="0" layoutInCell="1" allowOverlap="1" wp14:anchorId="7E1957C7" wp14:editId="0A819D09">
            <wp:simplePos x="0" y="0"/>
            <wp:positionH relativeFrom="margin">
              <wp:posOffset>-473848</wp:posOffset>
            </wp:positionH>
            <wp:positionV relativeFrom="paragraph">
              <wp:posOffset>-1622674</wp:posOffset>
            </wp:positionV>
            <wp:extent cx="2339439" cy="1472468"/>
            <wp:effectExtent l="0" t="0" r="3810" b="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2" b="18678"/>
                    <a:stretch/>
                  </pic:blipFill>
                  <pic:spPr bwMode="auto">
                    <a:xfrm>
                      <a:off x="0" y="0"/>
                      <a:ext cx="2339439" cy="147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5CC" w:rsidRPr="00470EDC">
        <w:rPr>
          <w:lang w:val="en-GB" w:eastAsia="en-GB"/>
        </w:rPr>
        <w:drawing>
          <wp:anchor distT="0" distB="0" distL="114300" distR="114300" simplePos="0" relativeHeight="251808768" behindDoc="1" locked="1" layoutInCell="1" allowOverlap="1" wp14:anchorId="07929750" wp14:editId="71683E42">
            <wp:simplePos x="0" y="0"/>
            <wp:positionH relativeFrom="page">
              <wp:align>right</wp:align>
            </wp:positionH>
            <wp:positionV relativeFrom="paragraph">
              <wp:posOffset>-1824990</wp:posOffset>
            </wp:positionV>
            <wp:extent cx="7772400" cy="10058400"/>
            <wp:effectExtent l="0" t="0" r="0" b="0"/>
            <wp:wrapNone/>
            <wp:docPr id="330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AC08C" w14:textId="77777777" w:rsidR="00FE6B03" w:rsidRDefault="00FE6B03" w:rsidP="00325DD5">
      <w:pPr>
        <w:pStyle w:val="IntroText"/>
        <w:rPr>
          <w:rStyle w:val="DarkRed"/>
          <w:sz w:val="36"/>
          <w:szCs w:val="20"/>
        </w:rPr>
      </w:pPr>
      <w:r>
        <w:rPr>
          <w:rStyle w:val="DarkRed"/>
          <w:sz w:val="36"/>
          <w:szCs w:val="20"/>
        </w:rPr>
        <w:t xml:space="preserve">Orange umbrella volunteers are </w:t>
      </w:r>
    </w:p>
    <w:p w14:paraId="7C059D99" w14:textId="13D9B72B" w:rsidR="00FE6B03" w:rsidRPr="00325DD5" w:rsidRDefault="00FE6B03" w:rsidP="00325DD5">
      <w:pPr>
        <w:pStyle w:val="IntroText"/>
        <w:rPr>
          <w:rStyle w:val="DarkRed"/>
          <w:sz w:val="36"/>
          <w:szCs w:val="20"/>
        </w:rPr>
      </w:pPr>
      <w:r>
        <w:rPr>
          <w:rStyle w:val="DarkRed"/>
          <w:sz w:val="36"/>
          <w:szCs w:val="20"/>
        </w:rPr>
        <w:t>running a…</w:t>
      </w:r>
    </w:p>
    <w:sdt>
      <w:sdtPr>
        <w:rPr>
          <w:sz w:val="144"/>
          <w:szCs w:val="32"/>
        </w:rPr>
        <w:id w:val="-724210823"/>
        <w:placeholder>
          <w:docPart w:val="F6BCE37941E34A6A850643411E6651BF"/>
        </w:placeholder>
        <w15:appearance w15:val="hidden"/>
      </w:sdtPr>
      <w:sdtEndPr>
        <w:rPr>
          <w:sz w:val="96"/>
          <w:szCs w:val="96"/>
        </w:rPr>
      </w:sdtEndPr>
      <w:sdtContent>
        <w:p w14:paraId="69E98CD8" w14:textId="431F9DF1" w:rsidR="006925CC" w:rsidRPr="00954A74" w:rsidRDefault="00325DD5" w:rsidP="00954A74">
          <w:pPr>
            <w:pStyle w:val="TitleDarkRed"/>
            <w:rPr>
              <w:sz w:val="144"/>
              <w:szCs w:val="32"/>
            </w:rPr>
          </w:pPr>
          <w:r w:rsidRPr="00325DD5">
            <w:rPr>
              <w:sz w:val="96"/>
              <w:szCs w:val="96"/>
            </w:rPr>
            <w:t xml:space="preserve">COFFEE </w:t>
          </w:r>
          <w:bookmarkStart w:id="0" w:name="_GoBack"/>
          <w:bookmarkEnd w:id="0"/>
          <w:r w:rsidR="00FE6B03">
            <w:rPr>
              <w:sz w:val="96"/>
              <w:szCs w:val="96"/>
            </w:rPr>
            <w:t>MORNING</w:t>
          </w:r>
        </w:p>
      </w:sdtContent>
    </w:sdt>
    <w:sdt>
      <w:sdtPr>
        <w:rPr>
          <w:rStyle w:val="Orange"/>
        </w:rPr>
        <w:id w:val="170466851"/>
        <w:placeholder>
          <w:docPart w:val="C3D410E2C58E42DBA9B8CC6C11CF7614"/>
        </w:placeholder>
        <w15:appearance w15:val="hidden"/>
      </w:sdtPr>
      <w:sdtEndPr>
        <w:rPr>
          <w:rStyle w:val="Orange"/>
        </w:rPr>
      </w:sdtEndPr>
      <w:sdtContent>
        <w:p w14:paraId="5275AD3C" w14:textId="07D965E7" w:rsidR="00CA2681" w:rsidRPr="006F7C6E" w:rsidRDefault="00ED5387" w:rsidP="006F7C6E">
          <w:pPr>
            <w:pStyle w:val="Date"/>
            <w:rPr>
              <w:rStyle w:val="Orange"/>
              <w:sz w:val="36"/>
              <w:szCs w:val="20"/>
            </w:rPr>
          </w:pPr>
          <w:r>
            <w:rPr>
              <w:rStyle w:val="Orange"/>
            </w:rPr>
            <w:t xml:space="preserve">Open to everyone. </w:t>
          </w:r>
          <w:r w:rsidR="00CA2681" w:rsidRPr="00325DD5">
            <w:rPr>
              <w:rStyle w:val="Orange"/>
              <w:sz w:val="36"/>
              <w:szCs w:val="20"/>
            </w:rPr>
            <w:t xml:space="preserve">Every </w:t>
          </w:r>
          <w:r w:rsidR="006F7C6E">
            <w:rPr>
              <w:rStyle w:val="Orange"/>
              <w:sz w:val="36"/>
              <w:szCs w:val="20"/>
            </w:rPr>
            <w:t>1</w:t>
          </w:r>
          <w:r w:rsidR="006F7C6E" w:rsidRPr="006F7C6E">
            <w:rPr>
              <w:rStyle w:val="Orange"/>
              <w:sz w:val="36"/>
              <w:szCs w:val="20"/>
              <w:vertAlign w:val="superscript"/>
            </w:rPr>
            <w:t>st</w:t>
          </w:r>
          <w:r w:rsidR="006F7C6E">
            <w:rPr>
              <w:rStyle w:val="Orange"/>
              <w:sz w:val="36"/>
              <w:szCs w:val="20"/>
            </w:rPr>
            <w:t xml:space="preserve"> </w:t>
          </w:r>
          <w:r w:rsidR="00CA2681" w:rsidRPr="00325DD5">
            <w:rPr>
              <w:rStyle w:val="Orange"/>
              <w:sz w:val="36"/>
              <w:szCs w:val="20"/>
            </w:rPr>
            <w:t xml:space="preserve">Friday </w:t>
          </w:r>
          <w:r w:rsidR="006F7C6E">
            <w:rPr>
              <w:rStyle w:val="Orange"/>
              <w:sz w:val="36"/>
              <w:szCs w:val="20"/>
            </w:rPr>
            <w:t xml:space="preserve">of the month excluding bank holidays </w:t>
          </w:r>
          <w:r w:rsidR="00CA2681" w:rsidRPr="006F7C6E">
            <w:rPr>
              <w:rStyle w:val="Orange"/>
              <w:b/>
              <w:sz w:val="36"/>
              <w:szCs w:val="20"/>
            </w:rPr>
            <w:t>10:00-12:00</w:t>
          </w:r>
          <w:r w:rsidR="0054706D">
            <w:rPr>
              <w:rStyle w:val="Orange"/>
              <w:sz w:val="36"/>
              <w:szCs w:val="20"/>
            </w:rPr>
            <w:t>,</w:t>
          </w:r>
          <w:r w:rsidR="00CA2681" w:rsidRPr="00325DD5">
            <w:rPr>
              <w:rStyle w:val="Orange"/>
              <w:sz w:val="36"/>
              <w:szCs w:val="20"/>
            </w:rPr>
            <w:t xml:space="preserve"> </w:t>
          </w:r>
          <w:r w:rsidR="0054706D">
            <w:rPr>
              <w:rStyle w:val="Orange"/>
              <w:sz w:val="36"/>
              <w:szCs w:val="20"/>
            </w:rPr>
            <w:t>Bramhall</w:t>
          </w:r>
          <w:r w:rsidR="00CA2681" w:rsidRPr="00325DD5">
            <w:rPr>
              <w:rStyle w:val="Orange"/>
              <w:sz w:val="36"/>
              <w:szCs w:val="20"/>
            </w:rPr>
            <w:br/>
          </w:r>
          <w:r w:rsidR="0054706D">
            <w:rPr>
              <w:rStyle w:val="Orange"/>
              <w:sz w:val="36"/>
              <w:szCs w:val="20"/>
            </w:rPr>
            <w:t>P</w:t>
          </w:r>
          <w:r w:rsidR="00CA2681">
            <w:rPr>
              <w:rStyle w:val="Orange"/>
              <w:sz w:val="36"/>
              <w:szCs w:val="20"/>
            </w:rPr>
            <w:t xml:space="preserve">lease call </w:t>
          </w:r>
          <w:r w:rsidR="00CA2681" w:rsidRPr="001B022E">
            <w:rPr>
              <w:rStyle w:val="Orange"/>
              <w:sz w:val="36"/>
              <w:szCs w:val="20"/>
            </w:rPr>
            <w:t>07</w:t>
          </w:r>
          <w:r w:rsidR="006F7C6E">
            <w:rPr>
              <w:rStyle w:val="Orange"/>
              <w:sz w:val="36"/>
              <w:szCs w:val="20"/>
            </w:rPr>
            <w:t>8768419</w:t>
          </w:r>
          <w:r w:rsidR="0054706D" w:rsidRPr="001B022E">
            <w:rPr>
              <w:rStyle w:val="Orange"/>
              <w:sz w:val="36"/>
              <w:szCs w:val="20"/>
            </w:rPr>
            <w:t>7</w:t>
          </w:r>
          <w:r w:rsidR="001B022E">
            <w:rPr>
              <w:rStyle w:val="Orange"/>
              <w:sz w:val="36"/>
              <w:szCs w:val="20"/>
            </w:rPr>
            <w:t xml:space="preserve">7 </w:t>
          </w:r>
          <w:r w:rsidR="001B022E" w:rsidRPr="001B022E">
            <w:rPr>
              <w:rStyle w:val="Orange"/>
              <w:sz w:val="36"/>
              <w:szCs w:val="20"/>
            </w:rPr>
            <w:t>or</w:t>
          </w:r>
          <w:r w:rsidR="001B022E">
            <w:rPr>
              <w:rStyle w:val="Orange"/>
              <w:color w:val="F1782D" w:themeColor="accent6"/>
              <w:sz w:val="36"/>
              <w:szCs w:val="20"/>
            </w:rPr>
            <w:t xml:space="preserve"> </w:t>
          </w:r>
          <w:r w:rsidR="00924A8C" w:rsidRPr="00924A8C">
            <w:rPr>
              <w:rFonts w:cs="Arial"/>
              <w:color w:val="C8540D" w:themeColor="accent6" w:themeShade="BF"/>
              <w:sz w:val="34"/>
              <w:szCs w:val="44"/>
            </w:rPr>
            <w:t xml:space="preserve">07800618570 </w:t>
          </w:r>
          <w:r w:rsidR="006F7C6E">
            <w:rPr>
              <w:rFonts w:cs="Arial"/>
              <w:color w:val="C8540D" w:themeColor="accent6" w:themeShade="BF"/>
              <w:sz w:val="34"/>
              <w:szCs w:val="44"/>
            </w:rPr>
            <w:t xml:space="preserve">or 07599102611 </w:t>
          </w:r>
          <w:r w:rsidR="00CA2681" w:rsidRPr="00924A8C">
            <w:rPr>
              <w:rStyle w:val="Orange"/>
              <w:sz w:val="36"/>
              <w:szCs w:val="20"/>
            </w:rPr>
            <w:t xml:space="preserve">for more information </w:t>
          </w:r>
        </w:p>
      </w:sdtContent>
    </w:sdt>
    <w:p w14:paraId="02E303D1" w14:textId="4A0F7BD8" w:rsidR="006925CC" w:rsidRPr="00325DD5" w:rsidRDefault="00325DD5" w:rsidP="00325DD5">
      <w:pPr>
        <w:pStyle w:val="Description"/>
        <w:rPr>
          <w:rStyle w:val="DarkRed"/>
          <w:color w:val="6A3C31" w:themeColor="accent5" w:themeShade="BF"/>
          <w:sz w:val="36"/>
          <w:szCs w:val="20"/>
        </w:rPr>
      </w:pPr>
      <w:r>
        <w:rPr>
          <w:rFonts w:ascii="Sagona Book" w:hAnsi="Sagona Book"/>
          <w:noProof/>
          <w:color w:val="CB8B0C" w:themeColor="accent1" w:themeShade="BF"/>
          <w:lang w:val="en-GB" w:eastAsia="en-GB"/>
        </w:rPr>
        <w:drawing>
          <wp:anchor distT="0" distB="0" distL="114300" distR="114300" simplePos="0" relativeHeight="251812864" behindDoc="1" locked="0" layoutInCell="1" allowOverlap="1" wp14:anchorId="16A4E9AE" wp14:editId="0F692F53">
            <wp:simplePos x="0" y="0"/>
            <wp:positionH relativeFrom="margin">
              <wp:align>center</wp:align>
            </wp:positionH>
            <wp:positionV relativeFrom="paragraph">
              <wp:posOffset>1072779</wp:posOffset>
            </wp:positionV>
            <wp:extent cx="4351559" cy="4410602"/>
            <wp:effectExtent l="0" t="0" r="0" b="0"/>
            <wp:wrapNone/>
            <wp:docPr id="3" name="Picture 3" descr="A picture containing text, cup, tableware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up, tableware, coffee c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559" cy="441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Style w:val="DarkRed"/>
            <w:color w:val="6A3C31" w:themeColor="accent5" w:themeShade="BF"/>
          </w:rPr>
          <w:id w:val="1884907784"/>
          <w:placeholder>
            <w:docPart w:val="8C400E23FE494C70B44CB19A8AB4D7C7"/>
          </w:placeholder>
          <w15:appearance w15:val="hidden"/>
        </w:sdtPr>
        <w:sdtEndPr>
          <w:rPr>
            <w:rStyle w:val="DarkRed"/>
            <w:sz w:val="36"/>
            <w:szCs w:val="20"/>
          </w:rPr>
        </w:sdtEndPr>
        <w:sdtContent>
          <w:r w:rsidR="006F7C6E">
            <w:rPr>
              <w:rStyle w:val="DarkRed"/>
              <w:color w:val="6A3C31" w:themeColor="accent5" w:themeShade="BF"/>
              <w:sz w:val="36"/>
              <w:szCs w:val="20"/>
            </w:rPr>
            <w:t xml:space="preserve">Information will be available </w:t>
          </w:r>
          <w:r w:rsidRPr="00325DD5">
            <w:rPr>
              <w:rStyle w:val="DarkRed"/>
              <w:color w:val="6A3C31" w:themeColor="accent5" w:themeShade="BF"/>
              <w:sz w:val="36"/>
              <w:szCs w:val="20"/>
            </w:rPr>
            <w:t>about services in Stockport</w:t>
          </w:r>
          <w:r w:rsidR="006F7C6E">
            <w:rPr>
              <w:rStyle w:val="DarkRed"/>
              <w:color w:val="6A3C31" w:themeColor="accent5" w:themeShade="BF"/>
              <w:sz w:val="36"/>
              <w:szCs w:val="20"/>
            </w:rPr>
            <w:t xml:space="preserve"> </w:t>
          </w:r>
        </w:sdtContent>
      </w:sdt>
    </w:p>
    <w:p w14:paraId="1B9D407E" w14:textId="306163B1" w:rsidR="00A141D1" w:rsidRDefault="00A141D1" w:rsidP="0094237B"/>
    <w:sectPr w:rsidR="00A141D1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9124F" w14:textId="77777777" w:rsidR="008A318B" w:rsidRDefault="008A318B" w:rsidP="00647857">
      <w:pPr>
        <w:spacing w:after="0" w:line="240" w:lineRule="auto"/>
      </w:pPr>
      <w:r>
        <w:separator/>
      </w:r>
    </w:p>
  </w:endnote>
  <w:endnote w:type="continuationSeparator" w:id="0">
    <w:p w14:paraId="7FB73994" w14:textId="77777777" w:rsidR="008A318B" w:rsidRDefault="008A318B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gona Book">
    <w:altName w:val="Cambria"/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6672F" w14:textId="77777777" w:rsidR="008A318B" w:rsidRDefault="008A318B" w:rsidP="00647857">
      <w:pPr>
        <w:spacing w:after="0" w:line="240" w:lineRule="auto"/>
      </w:pPr>
      <w:r>
        <w:separator/>
      </w:r>
    </w:p>
  </w:footnote>
  <w:footnote w:type="continuationSeparator" w:id="0">
    <w:p w14:paraId="68DE5CB8" w14:textId="77777777" w:rsidR="008A318B" w:rsidRDefault="008A318B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DD5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75032"/>
    <w:rsid w:val="00187223"/>
    <w:rsid w:val="00187592"/>
    <w:rsid w:val="00191120"/>
    <w:rsid w:val="00191429"/>
    <w:rsid w:val="001A5A22"/>
    <w:rsid w:val="001A7AD7"/>
    <w:rsid w:val="001B022E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00451"/>
    <w:rsid w:val="00310DC9"/>
    <w:rsid w:val="00314823"/>
    <w:rsid w:val="003155A9"/>
    <w:rsid w:val="00325DBF"/>
    <w:rsid w:val="00325DD5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E196B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4706D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B0C89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6F7C6E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A318B"/>
    <w:rsid w:val="008B23AE"/>
    <w:rsid w:val="008B2540"/>
    <w:rsid w:val="008B3C36"/>
    <w:rsid w:val="008B68B7"/>
    <w:rsid w:val="008D128D"/>
    <w:rsid w:val="00915CA2"/>
    <w:rsid w:val="00916662"/>
    <w:rsid w:val="009233ED"/>
    <w:rsid w:val="00924A8C"/>
    <w:rsid w:val="00924E84"/>
    <w:rsid w:val="009268EB"/>
    <w:rsid w:val="0094237B"/>
    <w:rsid w:val="009474FE"/>
    <w:rsid w:val="00954A74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90FCC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2E6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2681"/>
    <w:rsid w:val="00CA506D"/>
    <w:rsid w:val="00CA7347"/>
    <w:rsid w:val="00CB099B"/>
    <w:rsid w:val="00CC78A4"/>
    <w:rsid w:val="00CD0F3A"/>
    <w:rsid w:val="00CE047B"/>
    <w:rsid w:val="00CE1693"/>
    <w:rsid w:val="00CE32E1"/>
    <w:rsid w:val="00CF5348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13577"/>
    <w:rsid w:val="00E21C2E"/>
    <w:rsid w:val="00E24814"/>
    <w:rsid w:val="00E249F5"/>
    <w:rsid w:val="00E24B40"/>
    <w:rsid w:val="00E33761"/>
    <w:rsid w:val="00E43606"/>
    <w:rsid w:val="00E443C0"/>
    <w:rsid w:val="00E52238"/>
    <w:rsid w:val="00E66331"/>
    <w:rsid w:val="00E71F96"/>
    <w:rsid w:val="00E85600"/>
    <w:rsid w:val="00EB71AF"/>
    <w:rsid w:val="00EC278B"/>
    <w:rsid w:val="00EC5B36"/>
    <w:rsid w:val="00ED1F5F"/>
    <w:rsid w:val="00ED5387"/>
    <w:rsid w:val="00ED7B08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D479E"/>
    <w:rsid w:val="00FE6B03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73812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.singleton\AppData\Roaming\Microsoft\Templates\Fall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BCE37941E34A6A850643411E66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E2FEE-2F1B-4FC1-AD49-C25A35D9CC8A}"/>
      </w:docPartPr>
      <w:docPartBody>
        <w:p w:rsidR="00F95D61" w:rsidRDefault="002B11FA">
          <w:pPr>
            <w:pStyle w:val="F6BCE37941E34A6A850643411E6651BF"/>
          </w:pPr>
          <w:r w:rsidRPr="006925CC">
            <w:rPr>
              <w:rStyle w:val="PlaceholderText"/>
              <w:color w:val="ED7D31" w:themeColor="accent2"/>
            </w:rPr>
            <w:t>FALL HARVEST</w:t>
          </w:r>
        </w:p>
      </w:docPartBody>
    </w:docPart>
    <w:docPart>
      <w:docPartPr>
        <w:name w:val="8C400E23FE494C70B44CB19A8AB4D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7B2A4-7EBF-4175-8BB4-D559EC83C5FB}"/>
      </w:docPartPr>
      <w:docPartBody>
        <w:p w:rsidR="00F95D61" w:rsidRDefault="002B11FA">
          <w:pPr>
            <w:pStyle w:val="8C400E23FE494C70B44CB19A8AB4D7C7"/>
          </w:pPr>
          <w:r w:rsidRPr="006925CC">
            <w:rPr>
              <w:rStyle w:val="DarkRed"/>
              <w:color w:val="2F5496" w:themeColor="accent5" w:themeShade="BF"/>
            </w:rPr>
            <w:t xml:space="preserve">Join us in celebrating </w:t>
          </w:r>
          <w:r w:rsidRPr="006925CC">
            <w:rPr>
              <w:rStyle w:val="DarkRed"/>
              <w:color w:val="2F5496" w:themeColor="accent5" w:themeShade="BF"/>
            </w:rPr>
            <w:br/>
            <w:t xml:space="preserve">the fall harvest with friends, </w:t>
          </w:r>
          <w:r w:rsidRPr="006925CC">
            <w:rPr>
              <w:rStyle w:val="DarkRed"/>
              <w:color w:val="2F5496" w:themeColor="accent5" w:themeShade="BF"/>
            </w:rPr>
            <w:br/>
            <w:t>food</w:t>
          </w:r>
          <w:r>
            <w:rPr>
              <w:rStyle w:val="DarkRed"/>
              <w:color w:val="2F5496" w:themeColor="accent5" w:themeShade="BF"/>
            </w:rPr>
            <w:t>,</w:t>
          </w:r>
          <w:r w:rsidRPr="006925CC">
            <w:rPr>
              <w:rStyle w:val="DarkRed"/>
              <w:color w:val="2F5496" w:themeColor="accent5" w:themeShade="BF"/>
            </w:rPr>
            <w:t xml:space="preserve"> and more!</w:t>
          </w:r>
        </w:p>
      </w:docPartBody>
    </w:docPart>
    <w:docPart>
      <w:docPartPr>
        <w:name w:val="C3D410E2C58E42DBA9B8CC6C11CF7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1490-3A4B-44B5-B45E-0E01E8AAB7AD}"/>
      </w:docPartPr>
      <w:docPartBody>
        <w:p w:rsidR="001102BC" w:rsidRDefault="00BA7753" w:rsidP="00BA7753">
          <w:pPr>
            <w:pStyle w:val="C3D410E2C58E42DBA9B8CC6C11CF7614"/>
          </w:pPr>
          <w:r w:rsidRPr="006925CC">
            <w:rPr>
              <w:rStyle w:val="Orange"/>
            </w:rPr>
            <w:t xml:space="preserve">November 26, 20xx at 7 PM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gona Book">
    <w:altName w:val="Cambria"/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FA"/>
    <w:rsid w:val="001102BC"/>
    <w:rsid w:val="00284055"/>
    <w:rsid w:val="002B11FA"/>
    <w:rsid w:val="00BA7753"/>
    <w:rsid w:val="00C35C93"/>
    <w:rsid w:val="00F9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DarkRed">
    <w:name w:val="Dark Red"/>
    <w:uiPriority w:val="1"/>
    <w:qFormat/>
    <w:rPr>
      <w:rFonts w:ascii="Sagona Book" w:hAnsi="Sagona Book"/>
      <w:color w:val="4472C4" w:themeColor="accent5"/>
    </w:rPr>
  </w:style>
  <w:style w:type="paragraph" w:customStyle="1" w:styleId="F6BCE37941E34A6A850643411E6651BF">
    <w:name w:val="F6BCE37941E34A6A850643411E6651BF"/>
  </w:style>
  <w:style w:type="character" w:customStyle="1" w:styleId="Orange">
    <w:name w:val="Orange"/>
    <w:uiPriority w:val="1"/>
    <w:qFormat/>
    <w:rsid w:val="00BA7753"/>
    <w:rPr>
      <w:color w:val="538135" w:themeColor="accent6" w:themeShade="BF"/>
    </w:rPr>
  </w:style>
  <w:style w:type="paragraph" w:customStyle="1" w:styleId="8C400E23FE494C70B44CB19A8AB4D7C7">
    <w:name w:val="8C400E23FE494C70B44CB19A8AB4D7C7"/>
  </w:style>
  <w:style w:type="paragraph" w:customStyle="1" w:styleId="C3D410E2C58E42DBA9B8CC6C11CF7614">
    <w:name w:val="C3D410E2C58E42DBA9B8CC6C11CF7614"/>
    <w:rsid w:val="00BA77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776C1-7E81-422B-A6BC-AE59EA237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flyer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2021-11-01T08:30:00Z</dcterms:created>
  <dcterms:modified xsi:type="dcterms:W3CDTF">2022-04-27T14:49:00Z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